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844"/>
        <w:gridCol w:w="4727"/>
      </w:tblGrid>
      <w:tr w:rsidR="006066B8" w:rsidRPr="007328C0" w:rsidTr="006B1152">
        <w:tc>
          <w:tcPr>
            <w:tcW w:w="4844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  <w:r w:rsidRPr="007328C0">
              <w:rPr>
                <w:rFonts w:ascii="Calibri" w:hAnsi="Calibri"/>
                <w:sz w:val="22"/>
                <w:szCs w:val="22"/>
              </w:rPr>
              <w:t>«Согласовано»</w:t>
            </w:r>
          </w:p>
          <w:p w:rsidR="006066B8" w:rsidRPr="007328C0" w:rsidRDefault="006066B8" w:rsidP="00A9575D"/>
          <w:p w:rsidR="006066B8" w:rsidRPr="007328C0" w:rsidRDefault="006066B8" w:rsidP="00B5304B">
            <w:r w:rsidRPr="007328C0">
              <w:t>Первый заместитель Председателя Совета СПБРО ООО ФКР</w:t>
            </w:r>
          </w:p>
          <w:p w:rsidR="006066B8" w:rsidRPr="007328C0" w:rsidRDefault="006066B8" w:rsidP="00A9575D">
            <w:pPr>
              <w:jc w:val="right"/>
            </w:pPr>
            <w:r w:rsidRPr="007328C0">
              <w:t>____________________Мухин О.П.</w:t>
            </w:r>
          </w:p>
          <w:p w:rsidR="006066B8" w:rsidRPr="007328C0" w:rsidRDefault="006066B8" w:rsidP="00A9575D">
            <w:pPr>
              <w:jc w:val="right"/>
            </w:pPr>
            <w:r w:rsidRPr="007328C0">
              <w:t>«_____»______________2023 г.</w:t>
            </w:r>
          </w:p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27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  <w:r w:rsidRPr="007328C0">
              <w:rPr>
                <w:rFonts w:ascii="Calibri" w:hAnsi="Calibri"/>
                <w:sz w:val="22"/>
                <w:szCs w:val="22"/>
              </w:rPr>
              <w:t>«Утверждаю»</w:t>
            </w:r>
          </w:p>
          <w:p w:rsidR="006066B8" w:rsidRPr="007328C0" w:rsidRDefault="006066B8" w:rsidP="00A9575D"/>
          <w:p w:rsidR="006066B8" w:rsidRPr="007328C0" w:rsidRDefault="006066B8" w:rsidP="00AC0272">
            <w:pPr>
              <w:jc w:val="right"/>
            </w:pPr>
            <w:r w:rsidRPr="007328C0">
              <w:t xml:space="preserve">                      Председатель НРМК СПб</w:t>
            </w:r>
          </w:p>
          <w:p w:rsidR="006066B8" w:rsidRPr="007328C0" w:rsidRDefault="006066B8" w:rsidP="00A9575D">
            <w:pPr>
              <w:jc w:val="right"/>
            </w:pPr>
            <w:r w:rsidRPr="007328C0">
              <w:t>_______________ Шлядинский А.Г.</w:t>
            </w:r>
          </w:p>
          <w:p w:rsidR="006066B8" w:rsidRPr="007328C0" w:rsidRDefault="006066B8" w:rsidP="00A9575D">
            <w:pPr>
              <w:jc w:val="right"/>
            </w:pPr>
            <w:r w:rsidRPr="007328C0">
              <w:t>«____»_____________2023 г.</w:t>
            </w:r>
          </w:p>
          <w:p w:rsidR="006066B8" w:rsidRPr="007328C0" w:rsidRDefault="006066B8" w:rsidP="00A9575D"/>
          <w:p w:rsidR="006066B8" w:rsidRPr="007328C0" w:rsidRDefault="006066B8" w:rsidP="00A9575D"/>
        </w:tc>
      </w:tr>
      <w:tr w:rsidR="006066B8" w:rsidRPr="007328C0" w:rsidTr="006B1152">
        <w:trPr>
          <w:trHeight w:val="135"/>
        </w:trPr>
        <w:tc>
          <w:tcPr>
            <w:tcW w:w="4844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  <w:r w:rsidRPr="007328C0">
              <w:rPr>
                <w:rFonts w:ascii="Calibri" w:hAnsi="Calibri"/>
                <w:sz w:val="22"/>
                <w:szCs w:val="22"/>
              </w:rPr>
              <w:t>«Согласовано»</w:t>
            </w:r>
          </w:p>
          <w:p w:rsidR="006066B8" w:rsidRPr="007328C0" w:rsidRDefault="006066B8" w:rsidP="00A9575D"/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b w:val="0"/>
                <w:sz w:val="22"/>
                <w:szCs w:val="22"/>
              </w:rPr>
            </w:pPr>
            <w:r w:rsidRPr="007328C0">
              <w:rPr>
                <w:rFonts w:ascii="Calibri" w:hAnsi="Calibri"/>
                <w:b w:val="0"/>
                <w:sz w:val="22"/>
                <w:szCs w:val="22"/>
              </w:rPr>
              <w:t>Директор интернет магазина Подарини</w:t>
            </w:r>
          </w:p>
          <w:p w:rsidR="006066B8" w:rsidRPr="007328C0" w:rsidRDefault="006066B8" w:rsidP="00A9575D"/>
          <w:p w:rsidR="006066B8" w:rsidRPr="007328C0" w:rsidRDefault="006066B8" w:rsidP="00A9575D">
            <w:pPr>
              <w:jc w:val="right"/>
            </w:pPr>
            <w:r w:rsidRPr="007328C0">
              <w:t>_________________</w:t>
            </w:r>
            <w:r w:rsidRPr="0090328A">
              <w:t>Кочергин А.Ю.</w:t>
            </w:r>
          </w:p>
          <w:p w:rsidR="006066B8" w:rsidRPr="007328C0" w:rsidRDefault="006066B8" w:rsidP="00A9575D">
            <w:pPr>
              <w:jc w:val="right"/>
            </w:pPr>
            <w:r w:rsidRPr="007328C0">
              <w:t>«_____»______________2023 г.</w:t>
            </w:r>
          </w:p>
          <w:p w:rsidR="006066B8" w:rsidRPr="007328C0" w:rsidRDefault="006066B8" w:rsidP="00A9575D"/>
          <w:p w:rsidR="006066B8" w:rsidRPr="007328C0" w:rsidRDefault="006066B8" w:rsidP="00E90724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  <w:r w:rsidRPr="007328C0">
              <w:rPr>
                <w:rFonts w:ascii="Calibri" w:hAnsi="Calibri"/>
                <w:sz w:val="22"/>
                <w:szCs w:val="22"/>
              </w:rPr>
              <w:t>«Согласовано»</w:t>
            </w:r>
          </w:p>
          <w:p w:rsidR="006066B8" w:rsidRPr="007328C0" w:rsidRDefault="006066B8" w:rsidP="00E90724"/>
          <w:p w:rsidR="006066B8" w:rsidRPr="007328C0" w:rsidRDefault="006066B8" w:rsidP="00E90724">
            <w:pPr>
              <w:pStyle w:val="caaieiaie2"/>
              <w:ind w:right="-1"/>
              <w:jc w:val="center"/>
              <w:rPr>
                <w:rFonts w:ascii="Calibri" w:hAnsi="Calibri"/>
                <w:b w:val="0"/>
                <w:sz w:val="22"/>
                <w:szCs w:val="22"/>
              </w:rPr>
            </w:pPr>
            <w:r w:rsidRPr="007328C0">
              <w:rPr>
                <w:rFonts w:ascii="Calibri" w:hAnsi="Calibri"/>
                <w:b w:val="0"/>
                <w:sz w:val="22"/>
                <w:szCs w:val="22"/>
              </w:rPr>
              <w:t>Директор ООО «РЕАЛ РОКЕТС»</w:t>
            </w:r>
          </w:p>
          <w:p w:rsidR="006066B8" w:rsidRPr="007328C0" w:rsidRDefault="006066B8" w:rsidP="00E90724"/>
          <w:p w:rsidR="006066B8" w:rsidRPr="007328C0" w:rsidRDefault="006066B8" w:rsidP="00E90724">
            <w:pPr>
              <w:jc w:val="right"/>
            </w:pPr>
            <w:r w:rsidRPr="007328C0">
              <w:t>_________________Стяжкин К.В.</w:t>
            </w:r>
          </w:p>
          <w:p w:rsidR="006066B8" w:rsidRPr="007328C0" w:rsidRDefault="006066B8" w:rsidP="00E90724">
            <w:pPr>
              <w:jc w:val="right"/>
            </w:pPr>
            <w:r w:rsidRPr="007328C0">
              <w:t>«_____»______________2023 г.</w:t>
            </w:r>
          </w:p>
          <w:p w:rsidR="006066B8" w:rsidRPr="007328C0" w:rsidRDefault="006066B8" w:rsidP="00A9575D"/>
        </w:tc>
        <w:tc>
          <w:tcPr>
            <w:tcW w:w="4727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6066B8" w:rsidRPr="007328C0" w:rsidTr="006B1152">
        <w:trPr>
          <w:trHeight w:val="135"/>
        </w:trPr>
        <w:tc>
          <w:tcPr>
            <w:tcW w:w="4844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6066B8" w:rsidRPr="007328C0" w:rsidRDefault="006066B8" w:rsidP="006B1152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b w:val="0"/>
                <w:sz w:val="22"/>
                <w:szCs w:val="22"/>
              </w:rPr>
            </w:pPr>
            <w:r w:rsidRPr="007328C0">
              <w:rPr>
                <w:rFonts w:ascii="Calibri" w:hAnsi="Calibri"/>
                <w:b w:val="0"/>
                <w:sz w:val="22"/>
                <w:szCs w:val="22"/>
              </w:rPr>
              <w:t>«Согласовано»</w:t>
            </w:r>
          </w:p>
          <w:p w:rsidR="006066B8" w:rsidRPr="007328C0" w:rsidRDefault="006066B8" w:rsidP="006B1152">
            <w:pPr>
              <w:pStyle w:val="caaieiaie2"/>
              <w:ind w:right="-1"/>
              <w:jc w:val="center"/>
              <w:rPr>
                <w:rFonts w:ascii="Calibri" w:hAnsi="Calibri"/>
                <w:b w:val="0"/>
                <w:sz w:val="22"/>
                <w:szCs w:val="22"/>
              </w:rPr>
            </w:pPr>
          </w:p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b w:val="0"/>
                <w:sz w:val="22"/>
                <w:szCs w:val="22"/>
              </w:rPr>
            </w:pPr>
            <w:r w:rsidRPr="007328C0">
              <w:rPr>
                <w:rFonts w:ascii="Calibri" w:hAnsi="Calibri"/>
                <w:b w:val="0"/>
                <w:sz w:val="22"/>
                <w:szCs w:val="22"/>
              </w:rPr>
              <w:t>Директор ООО ГРИЯ ТЭК</w:t>
            </w:r>
          </w:p>
          <w:p w:rsidR="006066B8" w:rsidRPr="007328C0" w:rsidRDefault="006066B8" w:rsidP="006B1152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  <w:highlight w:val="yellow"/>
              </w:rPr>
            </w:pPr>
          </w:p>
          <w:p w:rsidR="006066B8" w:rsidRPr="007328C0" w:rsidRDefault="006066B8" w:rsidP="007328C0">
            <w:pPr>
              <w:jc w:val="right"/>
            </w:pPr>
            <w:r w:rsidRPr="007328C0">
              <w:t>_________________Хаджинов В.</w:t>
            </w:r>
            <w:r>
              <w:t>С</w:t>
            </w:r>
            <w:r w:rsidRPr="007328C0">
              <w:t>.</w:t>
            </w:r>
          </w:p>
          <w:p w:rsidR="006066B8" w:rsidRPr="007328C0" w:rsidRDefault="006066B8" w:rsidP="007328C0">
            <w:pPr>
              <w:jc w:val="right"/>
            </w:pPr>
            <w:r w:rsidRPr="007328C0">
              <w:t>«_____»______________2023 г.</w:t>
            </w:r>
          </w:p>
          <w:p w:rsidR="006066B8" w:rsidRPr="007328C0" w:rsidRDefault="006066B8" w:rsidP="007328C0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27" w:type="dxa"/>
          </w:tcPr>
          <w:p w:rsidR="006066B8" w:rsidRPr="007328C0" w:rsidRDefault="006066B8" w:rsidP="00A9575D">
            <w:pPr>
              <w:pStyle w:val="caaieiaie2"/>
              <w:ind w:right="-1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6066B8" w:rsidRPr="007328C0" w:rsidRDefault="006066B8" w:rsidP="007C4EF6">
      <w:pPr>
        <w:jc w:val="center"/>
        <w:rPr>
          <w:b/>
        </w:rPr>
      </w:pPr>
    </w:p>
    <w:p w:rsidR="006066B8" w:rsidRPr="007328C0" w:rsidRDefault="006066B8" w:rsidP="007C4EF6">
      <w:pPr>
        <w:jc w:val="center"/>
        <w:rPr>
          <w:b/>
          <w:sz w:val="24"/>
          <w:szCs w:val="24"/>
        </w:rPr>
      </w:pPr>
      <w:r w:rsidRPr="007328C0">
        <w:rPr>
          <w:b/>
          <w:sz w:val="24"/>
          <w:szCs w:val="24"/>
        </w:rPr>
        <w:t>ПОЛОЖЕНИЕ                                                                                                                                                                 о неформальном открытом первенстве по ракетному моделизму                                                              «БИТВА ТИТАНОВ – 2023»</w:t>
      </w:r>
    </w:p>
    <w:p w:rsidR="006066B8" w:rsidRPr="007328C0" w:rsidRDefault="006066B8" w:rsidP="007C4EF6">
      <w:pPr>
        <w:jc w:val="center"/>
      </w:pPr>
    </w:p>
    <w:p w:rsidR="006066B8" w:rsidRPr="007328C0" w:rsidRDefault="006066B8" w:rsidP="007C3955">
      <w:pPr>
        <w:pStyle w:val="ListParagraph"/>
        <w:numPr>
          <w:ilvl w:val="0"/>
          <w:numId w:val="1"/>
        </w:numPr>
        <w:rPr>
          <w:b/>
        </w:rPr>
      </w:pPr>
      <w:r w:rsidRPr="007328C0">
        <w:rPr>
          <w:b/>
        </w:rPr>
        <w:t>Цели и задачи</w:t>
      </w:r>
    </w:p>
    <w:p w:rsidR="006066B8" w:rsidRPr="007328C0" w:rsidRDefault="006066B8" w:rsidP="00701494">
      <w:pPr>
        <w:pStyle w:val="ListParagraph"/>
        <w:numPr>
          <w:ilvl w:val="1"/>
          <w:numId w:val="1"/>
        </w:numPr>
      </w:pPr>
      <w:r w:rsidRPr="007328C0">
        <w:t>Получение удовольствия от запусков моделей ракет с возможностью сравнения результатов собственной деятельности.</w:t>
      </w:r>
    </w:p>
    <w:p w:rsidR="006066B8" w:rsidRPr="007328C0" w:rsidRDefault="006066B8" w:rsidP="00701494">
      <w:pPr>
        <w:pStyle w:val="ListParagraph"/>
        <w:numPr>
          <w:ilvl w:val="1"/>
          <w:numId w:val="1"/>
        </w:numPr>
      </w:pPr>
      <w:r w:rsidRPr="007328C0">
        <w:t>Для получения большего удовольствия приветствуется приглашение зрителей. Нам нужна их поддержка.</w:t>
      </w:r>
    </w:p>
    <w:p w:rsidR="006066B8" w:rsidRPr="007328C0" w:rsidRDefault="006066B8" w:rsidP="00701494">
      <w:pPr>
        <w:pStyle w:val="ListParagraph"/>
      </w:pPr>
    </w:p>
    <w:p w:rsidR="006066B8" w:rsidRPr="007328C0" w:rsidRDefault="006066B8" w:rsidP="00701494">
      <w:pPr>
        <w:pStyle w:val="ListParagraph"/>
        <w:numPr>
          <w:ilvl w:val="0"/>
          <w:numId w:val="1"/>
        </w:numPr>
        <w:rPr>
          <w:b/>
        </w:rPr>
      </w:pPr>
      <w:r w:rsidRPr="007328C0">
        <w:rPr>
          <w:b/>
        </w:rPr>
        <w:t>Организаторы Первенства</w:t>
      </w:r>
    </w:p>
    <w:p w:rsidR="006066B8" w:rsidRPr="007328C0" w:rsidRDefault="006066B8" w:rsidP="007C4EF6">
      <w:r w:rsidRPr="007328C0">
        <w:t>2.1. Первенство проводится на основе самоорганизации спортсменов города Санкт-Петербурга и примкнувших к ним участников городов и весей нашей страны.</w:t>
      </w:r>
    </w:p>
    <w:p w:rsidR="006066B8" w:rsidRPr="007328C0" w:rsidRDefault="006066B8" w:rsidP="007C4EF6">
      <w:r w:rsidRPr="007328C0">
        <w:t xml:space="preserve">2.2. Общее руководство Первенством </w:t>
      </w:r>
      <w:r>
        <w:t>осуществляет Неформальный ракетомодельный клуб Санкт-Петербурга.</w:t>
      </w:r>
    </w:p>
    <w:p w:rsidR="006066B8" w:rsidRDefault="006066B8" w:rsidP="008A711A">
      <w:pPr>
        <w:rPr>
          <w:b/>
        </w:rPr>
      </w:pPr>
      <w:r w:rsidRPr="007328C0">
        <w:t>2.3. Соорганизаторами Первенства выступают Санкт-Петербургская региональная организация Федерации космонавтики России</w:t>
      </w:r>
      <w:r>
        <w:t>,</w:t>
      </w:r>
      <w:r w:rsidRPr="007328C0">
        <w:rPr>
          <w:b/>
        </w:rPr>
        <w:t xml:space="preserve"> </w:t>
      </w:r>
      <w:r w:rsidRPr="007328C0">
        <w:t xml:space="preserve">ООО ГРИЯ </w:t>
      </w:r>
      <w:r w:rsidRPr="008A711A">
        <w:t>ТЭК,</w:t>
      </w:r>
      <w:r>
        <w:t xml:space="preserve"> </w:t>
      </w:r>
      <w:r w:rsidRPr="008A711A">
        <w:t>Интернет магазин Моделей ракет «Подарини» и ООО «РЕАЛ РОКЕТС»</w:t>
      </w:r>
    </w:p>
    <w:p w:rsidR="006066B8" w:rsidRPr="007328C0" w:rsidRDefault="006066B8" w:rsidP="008A711A">
      <w:pPr>
        <w:rPr>
          <w:b/>
        </w:rPr>
      </w:pPr>
      <w:r w:rsidRPr="007328C0">
        <w:rPr>
          <w:b/>
        </w:rPr>
        <w:t>Условия участия в первенстве</w:t>
      </w:r>
    </w:p>
    <w:p w:rsidR="006066B8" w:rsidRPr="007328C0" w:rsidRDefault="006066B8" w:rsidP="00701494">
      <w:pPr>
        <w:pStyle w:val="ListParagraph"/>
        <w:numPr>
          <w:ilvl w:val="1"/>
          <w:numId w:val="1"/>
        </w:numPr>
      </w:pPr>
      <w:r w:rsidRPr="007328C0">
        <w:t xml:space="preserve">В Первенстве могут принять участие любые желающие категории 18+, изготовившие модели, подходящие под категорию </w:t>
      </w:r>
      <w:r w:rsidRPr="007328C0">
        <w:rPr>
          <w:lang w:val="en-US"/>
        </w:rPr>
        <w:t>S</w:t>
      </w:r>
      <w:r w:rsidRPr="007328C0">
        <w:t>-</w:t>
      </w:r>
      <w:smartTag w:uri="urn:schemas-microsoft-com:office:smarttags" w:element="metricconverter">
        <w:smartTagPr>
          <w:attr w:name="ProductID" w:val="1C"/>
        </w:smartTagPr>
        <w:r w:rsidRPr="007328C0">
          <w:t>1</w:t>
        </w:r>
        <w:r w:rsidRPr="007328C0">
          <w:rPr>
            <w:lang w:val="en-US"/>
          </w:rPr>
          <w:t>C</w:t>
        </w:r>
      </w:smartTag>
      <w:r w:rsidRPr="007328C0">
        <w:t xml:space="preserve"> правил ФАИ. </w:t>
      </w:r>
    </w:p>
    <w:p w:rsidR="006066B8" w:rsidRPr="007328C0" w:rsidRDefault="006066B8" w:rsidP="00701494">
      <w:pPr>
        <w:pStyle w:val="ListParagraph"/>
        <w:numPr>
          <w:ilvl w:val="1"/>
          <w:numId w:val="1"/>
        </w:numPr>
      </w:pPr>
      <w:r w:rsidRPr="007328C0">
        <w:t xml:space="preserve">Модели должны быть изготовлены без применения крупных металлических деталей. Размеры модели, минимальный диаметр модели не менее </w:t>
      </w:r>
      <w:smartTag w:uri="urn:schemas-microsoft-com:office:smarttags" w:element="metricconverter">
        <w:smartTagPr>
          <w:attr w:name="ProductID" w:val="50 мм"/>
        </w:smartTagPr>
        <w:r w:rsidRPr="007328C0">
          <w:t>50 мм</w:t>
        </w:r>
      </w:smartTag>
      <w:r w:rsidRPr="007328C0">
        <w:t xml:space="preserve"> не менее, чем на 50% ее общей длины, длина модели не менее </w:t>
      </w:r>
      <w:smartTag w:uri="urn:schemas-microsoft-com:office:smarttags" w:element="metricconverter">
        <w:smartTagPr>
          <w:attr w:name="ProductID" w:val="650 мм"/>
        </w:smartTagPr>
        <w:r w:rsidRPr="007328C0">
          <w:t>650 мм</w:t>
        </w:r>
      </w:smartTag>
      <w:r w:rsidRPr="007328C0">
        <w:t xml:space="preserve">. Парашют представляет собой ленту, длина которой в десять и более раз больше ее ширины размерами не менее 25х250 мм, или купольный парашют с размерами не менее 1 дм2 с количеством строп не менее 3. </w:t>
      </w:r>
      <w:r>
        <w:t xml:space="preserve">  </w:t>
      </w:r>
      <w:r w:rsidRPr="007328C0">
        <w:t>Модели имеют 1 ступень.</w:t>
      </w:r>
    </w:p>
    <w:p w:rsidR="006066B8" w:rsidRPr="007328C0" w:rsidRDefault="006066B8" w:rsidP="008A711A">
      <w:pPr>
        <w:pStyle w:val="ListParagraph"/>
        <w:numPr>
          <w:ilvl w:val="1"/>
          <w:numId w:val="1"/>
        </w:numPr>
      </w:pPr>
      <w:r w:rsidRPr="007328C0">
        <w:t>Первенство проводится с использованием двигателей РД1-10-5, общим удельным импульсом 10 Нс, предоставляемым организатором соревнований. Характеристики двигателя см. в приложении 1.</w:t>
      </w:r>
    </w:p>
    <w:p w:rsidR="006066B8" w:rsidRPr="007328C0" w:rsidRDefault="006066B8" w:rsidP="00701494">
      <w:pPr>
        <w:pStyle w:val="ListParagraph"/>
        <w:numPr>
          <w:ilvl w:val="1"/>
          <w:numId w:val="1"/>
        </w:numPr>
      </w:pPr>
      <w:r w:rsidRPr="007328C0">
        <w:t xml:space="preserve">В рамках Первества так же проводится «Конкурс красоты». В Конкурсе принимают участие модели любых типов и назначения. Вес моделей не должен превышать </w:t>
      </w:r>
      <w:smartTag w:uri="urn:schemas-microsoft-com:office:smarttags" w:element="metricconverter">
        <w:smartTagPr>
          <w:attr w:name="ProductID" w:val="800 грамм"/>
        </w:smartTagPr>
        <w:r w:rsidRPr="007328C0">
          <w:t>800 грамм</w:t>
        </w:r>
      </w:smartTag>
      <w:r w:rsidRPr="007328C0">
        <w:t>. Количество ступеней не более двух. Удельный импульс первой ступени не более 100Нс. Оргкомитет имеет право не допустить показательную модель к пускам по техническим причинам.</w:t>
      </w:r>
    </w:p>
    <w:p w:rsidR="006066B8" w:rsidRPr="007328C0" w:rsidRDefault="006066B8" w:rsidP="00701494">
      <w:pPr>
        <w:pStyle w:val="ListParagraph"/>
      </w:pPr>
    </w:p>
    <w:p w:rsidR="006066B8" w:rsidRPr="007328C0" w:rsidRDefault="006066B8" w:rsidP="007C3955">
      <w:pPr>
        <w:pStyle w:val="ListParagraph"/>
        <w:numPr>
          <w:ilvl w:val="0"/>
          <w:numId w:val="1"/>
        </w:numPr>
      </w:pPr>
      <w:r w:rsidRPr="007328C0">
        <w:rPr>
          <w:b/>
        </w:rPr>
        <w:t>Время и место проведения Первенства</w:t>
      </w:r>
    </w:p>
    <w:p w:rsidR="006066B8" w:rsidRPr="007328C0" w:rsidRDefault="006066B8" w:rsidP="007C4EF6">
      <w:r>
        <w:t>3</w:t>
      </w:r>
      <w:r w:rsidRPr="007328C0">
        <w:t xml:space="preserve">.1 Первенство состоится при хорошей погоде 23 июля 2023 года (воскресенье) на Поле чудес (40-й км. Выборгского шоссе).  См. приложение </w:t>
      </w:r>
      <w:r>
        <w:t>3</w:t>
      </w:r>
      <w:r w:rsidRPr="007328C0">
        <w:t xml:space="preserve">. </w:t>
      </w:r>
    </w:p>
    <w:p w:rsidR="006066B8" w:rsidRPr="007328C0" w:rsidRDefault="006066B8" w:rsidP="007C4EF6">
      <w:r>
        <w:t>3</w:t>
      </w:r>
      <w:r w:rsidRPr="007328C0">
        <w:t>.2. Регистрация участников с 10.30 до 11.45 на Поле чудес. Начало полетов в 12.00.</w:t>
      </w:r>
    </w:p>
    <w:p w:rsidR="006066B8" w:rsidRDefault="006066B8" w:rsidP="007C4EF6">
      <w:r>
        <w:t>3</w:t>
      </w:r>
      <w:r w:rsidRPr="007328C0">
        <w:t>.3. Иногородних, если таковые будут, могу разместить у себя с 21 по 23 июля. Свяжитесь со мной по этому поводу заранее.</w:t>
      </w:r>
    </w:p>
    <w:p w:rsidR="006066B8" w:rsidRPr="007328C0" w:rsidRDefault="006066B8" w:rsidP="007C4EF6"/>
    <w:p w:rsidR="006066B8" w:rsidRPr="007328C0" w:rsidRDefault="006066B8">
      <w:r>
        <w:t>4</w:t>
      </w:r>
      <w:r w:rsidRPr="007328C0">
        <w:t xml:space="preserve">. </w:t>
      </w:r>
      <w:r w:rsidRPr="007328C0">
        <w:rPr>
          <w:b/>
        </w:rPr>
        <w:t>Порядок подачи заявок</w:t>
      </w:r>
    </w:p>
    <w:p w:rsidR="006066B8" w:rsidRDefault="006066B8">
      <w:r>
        <w:t>4</w:t>
      </w:r>
      <w:r w:rsidRPr="007328C0">
        <w:t>.1 Предварительные заявки подаются в свободной форме</w:t>
      </w:r>
      <w:r>
        <w:t xml:space="preserve"> не позднее чем</w:t>
      </w:r>
      <w:r w:rsidRPr="007328C0">
        <w:t xml:space="preserve"> за неделю до первенства мне по почте </w:t>
      </w:r>
      <w:hyperlink r:id="rId5" w:history="1">
        <w:r w:rsidRPr="007328C0">
          <w:rPr>
            <w:rStyle w:val="Hyperlink"/>
          </w:rPr>
          <w:t>a.shliadinsky@gmail.com</w:t>
        </w:r>
      </w:hyperlink>
      <w:r w:rsidRPr="007328C0">
        <w:t xml:space="preserve">, или ВКонтакте </w:t>
      </w:r>
      <w:hyperlink r:id="rId6" w:history="1">
        <w:r w:rsidRPr="007328C0">
          <w:rPr>
            <w:rStyle w:val="Hyperlink"/>
          </w:rPr>
          <w:t>https://vk.com/id25885042</w:t>
        </w:r>
      </w:hyperlink>
    </w:p>
    <w:p w:rsidR="006066B8" w:rsidRPr="007328C0" w:rsidRDefault="006066B8"/>
    <w:p w:rsidR="006066B8" w:rsidRPr="007328C0" w:rsidRDefault="006066B8" w:rsidP="00EF14FA">
      <w:pPr>
        <w:ind w:left="360"/>
        <w:rPr>
          <w:b/>
        </w:rPr>
      </w:pPr>
      <w:r>
        <w:rPr>
          <w:b/>
        </w:rPr>
        <w:t>5</w:t>
      </w:r>
      <w:r w:rsidRPr="007328C0">
        <w:rPr>
          <w:b/>
        </w:rPr>
        <w:t>.Порядок проведения и определение результатов Первенства</w:t>
      </w:r>
    </w:p>
    <w:p w:rsidR="006066B8" w:rsidRPr="007328C0" w:rsidRDefault="006066B8">
      <w:r>
        <w:t>5</w:t>
      </w:r>
      <w:r w:rsidRPr="007328C0">
        <w:t xml:space="preserve">.1. Порядок проведения Первенства, технические требования к моделям и результаты Первенства определяются в соответствии с «Правилами проведения соревнований по ракетомодельному спорту в Российской Федерации» изд. </w:t>
      </w:r>
      <w:smartTag w:uri="urn:schemas-microsoft-com:office:smarttags" w:element="metricconverter">
        <w:smartTagPr>
          <w:attr w:name="ProductID" w:val="1C"/>
        </w:smartTagPr>
        <w:r w:rsidRPr="007328C0">
          <w:t>2014 г</w:t>
        </w:r>
      </w:smartTag>
      <w:r w:rsidRPr="007328C0">
        <w:t>. и изменениями последующих годов.</w:t>
      </w:r>
    </w:p>
    <w:p w:rsidR="006066B8" w:rsidRPr="007328C0" w:rsidRDefault="006066B8">
      <w:r>
        <w:t>5</w:t>
      </w:r>
      <w:r w:rsidRPr="007328C0">
        <w:t xml:space="preserve">.2. Первенство проводится в классе моделей </w:t>
      </w:r>
      <w:r w:rsidRPr="007328C0">
        <w:rPr>
          <w:lang w:val="en-US"/>
        </w:rPr>
        <w:t>S</w:t>
      </w:r>
      <w:r w:rsidRPr="007328C0">
        <w:t>-</w:t>
      </w:r>
      <w:smartTag w:uri="urn:schemas-microsoft-com:office:smarttags" w:element="metricconverter">
        <w:smartTagPr>
          <w:attr w:name="ProductID" w:val="1C"/>
        </w:smartTagPr>
        <w:r w:rsidRPr="007328C0">
          <w:t>1</w:t>
        </w:r>
        <w:r w:rsidRPr="007328C0">
          <w:rPr>
            <w:lang w:val="en-US"/>
          </w:rPr>
          <w:t>C</w:t>
        </w:r>
      </w:smartTag>
      <w:r w:rsidRPr="007328C0">
        <w:t xml:space="preserve"> в два тура. Для участия в полетах регистрируется одна модель. В случае аварии модели по вине двигателя может быть проведена замена на другую модель.</w:t>
      </w:r>
    </w:p>
    <w:p w:rsidR="006066B8" w:rsidRPr="007328C0" w:rsidRDefault="006066B8">
      <w:r>
        <w:t>5</w:t>
      </w:r>
      <w:r w:rsidRPr="007328C0">
        <w:t>.</w:t>
      </w:r>
      <w:r>
        <w:t>3</w:t>
      </w:r>
      <w:r w:rsidRPr="007328C0">
        <w:t xml:space="preserve">. Для определения победителей в классе высотных моделей </w:t>
      </w:r>
      <w:r w:rsidRPr="007328C0">
        <w:rPr>
          <w:lang w:val="en-US"/>
        </w:rPr>
        <w:t>S</w:t>
      </w:r>
      <w:r w:rsidRPr="007328C0">
        <w:t>-</w:t>
      </w:r>
      <w:smartTag w:uri="urn:schemas-microsoft-com:office:smarttags" w:element="metricconverter">
        <w:smartTagPr>
          <w:attr w:name="ProductID" w:val="1C"/>
        </w:smartTagPr>
        <w:r w:rsidRPr="007328C0">
          <w:t>1</w:t>
        </w:r>
        <w:r w:rsidRPr="007328C0">
          <w:rPr>
            <w:lang w:val="en-US"/>
          </w:rPr>
          <w:t>C</w:t>
        </w:r>
      </w:smartTag>
      <w:r w:rsidRPr="007328C0">
        <w:t xml:space="preserve"> на моделях будут устанавливаться высотомеры производства </w:t>
      </w:r>
      <w:r>
        <w:t>ООО «ГРИЯ ТЭК»</w:t>
      </w:r>
      <w:r w:rsidRPr="007328C0">
        <w:t xml:space="preserve"> и предоставляемого организаторами соревнований. </w:t>
      </w:r>
      <w:r>
        <w:t>См.приложение 2.</w:t>
      </w:r>
    </w:p>
    <w:p w:rsidR="006066B8" w:rsidRPr="007328C0" w:rsidRDefault="006066B8">
      <w:r>
        <w:t>5</w:t>
      </w:r>
      <w:r w:rsidRPr="007328C0">
        <w:t>.</w:t>
      </w:r>
      <w:r>
        <w:t>4</w:t>
      </w:r>
      <w:r w:rsidRPr="007328C0">
        <w:t>. Победитель определяется по сумме двух полетов.</w:t>
      </w:r>
    </w:p>
    <w:p w:rsidR="006066B8" w:rsidRDefault="006066B8">
      <w:r>
        <w:t>5</w:t>
      </w:r>
      <w:r w:rsidRPr="007328C0">
        <w:t>.</w:t>
      </w:r>
      <w:r>
        <w:t>5</w:t>
      </w:r>
      <w:r w:rsidRPr="007328C0">
        <w:t xml:space="preserve">. Модели, участвующие в Конкурсе красоты </w:t>
      </w:r>
      <w:r>
        <w:t>оцениваются по следующим показателям</w:t>
      </w:r>
      <w:r w:rsidRPr="007328C0">
        <w:t xml:space="preserve">: </w:t>
      </w:r>
    </w:p>
    <w:p w:rsidR="006066B8" w:rsidRDefault="006066B8">
      <w:r>
        <w:t>Красота модели, сложность изготовления, качество изготовления, сложность и красота полета, сопутствующие эффекты.</w:t>
      </w:r>
    </w:p>
    <w:p w:rsidR="006066B8" w:rsidRDefault="006066B8">
      <w:r>
        <w:t>5</w:t>
      </w:r>
      <w:r w:rsidRPr="007328C0">
        <w:t>.</w:t>
      </w:r>
      <w:r>
        <w:t>6</w:t>
      </w:r>
      <w:r w:rsidRPr="007328C0">
        <w:t xml:space="preserve">. Для Конкурса красоты возможна заочная форма участия. </w:t>
      </w:r>
      <w:r>
        <w:t xml:space="preserve">Организацией отправки моделей ракет для дистанционного участия занимается интернет-магазин «Подарини» - контакты: </w:t>
      </w:r>
      <w:r>
        <w:br/>
        <w:t>Александр Кочергин</w:t>
      </w:r>
      <w:r>
        <w:br/>
      </w:r>
      <w:hyperlink r:id="rId7" w:history="1">
        <w:r>
          <w:rPr>
            <w:rStyle w:val="Hyperlink"/>
          </w:rPr>
          <w:t>podarini.ru@gmail.com</w:t>
        </w:r>
      </w:hyperlink>
      <w:r>
        <w:br/>
        <w:t>+79859222870 (WhatsApp и Telegram)</w:t>
      </w:r>
    </w:p>
    <w:p w:rsidR="006066B8" w:rsidRPr="007328C0" w:rsidRDefault="006066B8">
      <w:r>
        <w:t>Модели для заочного участия необходимо отослать не позднее 20 июля 2023 года.</w:t>
      </w:r>
    </w:p>
    <w:p w:rsidR="006066B8" w:rsidRPr="007328C0" w:rsidRDefault="006066B8" w:rsidP="00523AE7">
      <w:pPr>
        <w:pStyle w:val="ListParagraph"/>
        <w:tabs>
          <w:tab w:val="left" w:pos="142"/>
          <w:tab w:val="left" w:pos="284"/>
          <w:tab w:val="left" w:pos="426"/>
        </w:tabs>
        <w:spacing w:after="0" w:line="240" w:lineRule="auto"/>
        <w:ind w:left="0"/>
        <w:jc w:val="both"/>
        <w:rPr>
          <w:b/>
          <w:bCs/>
        </w:rPr>
      </w:pPr>
      <w:r w:rsidRPr="007328C0">
        <w:rPr>
          <w:b/>
        </w:rPr>
        <w:t>7. Порядок проведения Первенства: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b/>
          <w:bCs/>
        </w:rPr>
      </w:pPr>
      <w:r w:rsidRPr="007328C0">
        <w:t xml:space="preserve">10.30-11.45 Регистрация участников, прохождение технической комиссии, маркировка моделей, заполнение полетного листа, жеребьевка стартовых зон. 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jc w:val="both"/>
      </w:pPr>
      <w:r w:rsidRPr="007328C0">
        <w:t>11.45-11.50 Открытие Соревнований.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jc w:val="both"/>
      </w:pPr>
      <w:r w:rsidRPr="007328C0">
        <w:t>11.50-12.00 Установка стартового оборудования в стартовых зонах.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jc w:val="both"/>
      </w:pPr>
      <w:r w:rsidRPr="007328C0">
        <w:t>12.00-14.00 Проведение Соревнований.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jc w:val="both"/>
      </w:pPr>
      <w:r w:rsidRPr="007328C0">
        <w:t>14.00-14.20 Подведение итогов Соревнований.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14.20-14.30 Награждение победителей, торжественное закрытие Соревнований.</w:t>
      </w:r>
    </w:p>
    <w:p w:rsidR="006066B8" w:rsidRPr="007328C0" w:rsidRDefault="006066B8" w:rsidP="00EF14FA">
      <w:pPr>
        <w:pStyle w:val="ListParagraph"/>
        <w:numPr>
          <w:ilvl w:val="0"/>
          <w:numId w:val="3"/>
        </w:num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Ну и т.д. тоже можно… Но после.</w:t>
      </w:r>
    </w:p>
    <w:p w:rsidR="006066B8" w:rsidRPr="007328C0" w:rsidRDefault="006066B8" w:rsidP="00EF14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EF14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8. </w:t>
      </w:r>
      <w:r w:rsidRPr="007328C0">
        <w:rPr>
          <w:b/>
        </w:rPr>
        <w:t>Обеспечение безопасности Первенства</w:t>
      </w:r>
    </w:p>
    <w:p w:rsidR="006066B8" w:rsidRPr="007328C0" w:rsidRDefault="006066B8" w:rsidP="00EF14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8.1. Считаем, что все участники взрослые люди, обладающие самодисциплиной.</w:t>
      </w:r>
    </w:p>
    <w:p w:rsidR="006066B8" w:rsidRDefault="006066B8" w:rsidP="00EF14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Ответственность за все происходящее во время полетов будет конечно на мне, так что все объясню, покажу и помогу. Но слушаться меня беспрекословно.</w:t>
      </w:r>
    </w:p>
    <w:p w:rsidR="006066B8" w:rsidRPr="007328C0" w:rsidRDefault="006066B8" w:rsidP="00EF14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/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9. </w:t>
      </w:r>
      <w:r w:rsidRPr="007328C0">
        <w:rPr>
          <w:b/>
        </w:rPr>
        <w:t>Судейская коллегия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9.1. Судей предоставлю. Главным буду я. Ну и будем вести себя честно.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10. </w:t>
      </w:r>
      <w:r w:rsidRPr="007328C0">
        <w:rPr>
          <w:b/>
        </w:rPr>
        <w:t>Награждение победителей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10.1. Федерация космонавтики награждает дипломами победителей за первые три места в классе </w:t>
      </w:r>
      <w:r w:rsidRPr="007328C0">
        <w:rPr>
          <w:lang w:val="en-US"/>
        </w:rPr>
        <w:t>S</w:t>
      </w:r>
      <w:r w:rsidRPr="007328C0">
        <w:t xml:space="preserve">-1С </w:t>
      </w:r>
      <w:r>
        <w:t>и</w:t>
      </w:r>
      <w:r w:rsidRPr="007328C0">
        <w:t xml:space="preserve"> Конкурс</w:t>
      </w:r>
      <w:r>
        <w:t>е</w:t>
      </w:r>
      <w:r w:rsidRPr="007328C0">
        <w:t xml:space="preserve"> красоты.</w:t>
      </w: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10.2. </w:t>
      </w:r>
      <w:r>
        <w:t xml:space="preserve">Кроме того, от магазина «Подарини» и </w:t>
      </w:r>
      <w:r w:rsidRPr="008A711A">
        <w:t>ООО «РЕАЛ РОКЕТС»</w:t>
      </w:r>
      <w:r>
        <w:t xml:space="preserve"> вручаются следующие призы:</w:t>
      </w: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 xml:space="preserve">Победители соревнований в классе моделей </w:t>
      </w:r>
      <w:r w:rsidRPr="007328C0">
        <w:rPr>
          <w:lang w:val="en-US"/>
        </w:rPr>
        <w:t>S</w:t>
      </w:r>
      <w:r w:rsidRPr="007328C0">
        <w:t>-1</w:t>
      </w:r>
      <w:r w:rsidRPr="007328C0">
        <w:rPr>
          <w:lang w:val="en-US"/>
        </w:rPr>
        <w:t>A</w:t>
      </w:r>
      <w:r w:rsidRPr="007328C0">
        <w:t xml:space="preserve"> награждаются</w:t>
      </w:r>
      <w:r>
        <w:t>:</w:t>
      </w:r>
      <w:r w:rsidRPr="007328C0">
        <w:t xml:space="preserve"> </w:t>
      </w:r>
    </w:p>
    <w:p w:rsidR="006066B8" w:rsidRDefault="006066B8" w:rsidP="006E5065">
      <w:pPr>
        <w:tabs>
          <w:tab w:val="left" w:pos="142"/>
          <w:tab w:val="left" w:pos="284"/>
          <w:tab w:val="left" w:pos="426"/>
        </w:tabs>
        <w:spacing w:after="0" w:line="240" w:lineRule="auto"/>
      </w:pPr>
      <w:r>
        <w:t xml:space="preserve">1 место: двигатели РД-10-5 10шт, высотомер Инсайт Мини, медаль, грамота. </w:t>
      </w:r>
      <w:r>
        <w:br/>
        <w:t xml:space="preserve">2 место: двигатели РД-10-5 5шт, мини-камера, медаль, грамота. </w:t>
      </w:r>
      <w:r>
        <w:br/>
        <w:t xml:space="preserve">3 место: двигатели РД-10-5 3шт, медаль, грамота, пуль Искра. </w:t>
      </w:r>
      <w:r>
        <w:br/>
      </w:r>
      <w:r>
        <w:br/>
        <w:t xml:space="preserve">Призы в Конкурсе красоты (показательные полёты). </w:t>
      </w:r>
      <w:r>
        <w:br/>
        <w:t xml:space="preserve">1 место: медаль, грамота, двигатель РД-1-100-7; </w:t>
      </w:r>
      <w:r>
        <w:br/>
        <w:t xml:space="preserve">2 место: медаль, грамота, двигатель РД-1-50-7; </w:t>
      </w:r>
      <w:r>
        <w:br/>
        <w:t>3 место: медаль, грамота, двигатель РД-1-30-5.</w:t>
      </w:r>
      <w:r w:rsidRPr="007328C0">
        <w:t>10.3.</w:t>
      </w:r>
    </w:p>
    <w:p w:rsidR="006066B8" w:rsidRDefault="006066B8" w:rsidP="006E5065">
      <w:pPr>
        <w:tabs>
          <w:tab w:val="left" w:pos="142"/>
          <w:tab w:val="left" w:pos="284"/>
          <w:tab w:val="left" w:pos="426"/>
        </w:tabs>
        <w:spacing w:after="0" w:line="240" w:lineRule="auto"/>
      </w:pPr>
    </w:p>
    <w:p w:rsidR="006066B8" w:rsidRDefault="006066B8" w:rsidP="006E5065">
      <w:pPr>
        <w:tabs>
          <w:tab w:val="left" w:pos="142"/>
          <w:tab w:val="left" w:pos="284"/>
          <w:tab w:val="left" w:pos="426"/>
        </w:tabs>
        <w:spacing w:after="0" w:line="240" w:lineRule="auto"/>
      </w:pPr>
      <w:r w:rsidRPr="007328C0">
        <w:t xml:space="preserve"> Всем участникам </w:t>
      </w:r>
      <w:r>
        <w:t>С</w:t>
      </w:r>
      <w:r w:rsidRPr="007328C0">
        <w:t>оревнований и Конкурса красоты будут вручены памятные дипломы от Федерации космонавтики.</w:t>
      </w:r>
    </w:p>
    <w:p w:rsidR="006066B8" w:rsidRPr="007328C0" w:rsidRDefault="006066B8" w:rsidP="006E5065">
      <w:pPr>
        <w:tabs>
          <w:tab w:val="left" w:pos="142"/>
          <w:tab w:val="left" w:pos="284"/>
          <w:tab w:val="left" w:pos="426"/>
        </w:tabs>
        <w:spacing w:after="0" w:line="240" w:lineRule="auto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10.3. Заочным участникам Конкурса красоты будут переданы фотографии и видео подготовки и полетов их моделей.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t>Председатель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Неформального ракетомодельного клуба СПб</w:t>
      </w:r>
      <w:r w:rsidRPr="00311F9F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7328C0">
        <w:t>А.Г.Шлядинский</w:t>
      </w:r>
      <w:r w:rsidRPr="007328C0">
        <w:tab/>
      </w:r>
      <w:r w:rsidRPr="007328C0">
        <w:tab/>
      </w:r>
      <w:r w:rsidRPr="007328C0">
        <w:tab/>
      </w:r>
      <w:r w:rsidRPr="007328C0">
        <w:tab/>
      </w:r>
      <w:r w:rsidRPr="007328C0">
        <w:tab/>
      </w:r>
      <w:r w:rsidRPr="007328C0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DE51CE">
        <w:t>Приложение-1</w:t>
      </w:r>
      <w:r w:rsidRPr="007328C0">
        <w:t xml:space="preserve"> </w:t>
      </w: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График работы двигателя РД1-10-5.</w:t>
      </w: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255pt">
            <v:imagedata r:id="rId8" o:title=""/>
          </v:shape>
        </w:pict>
      </w: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t>Приложение 2.</w:t>
      </w:r>
    </w:p>
    <w:p w:rsidR="006066B8" w:rsidRDefault="006066B8" w:rsidP="00DA44BD">
      <w:r>
        <w:t xml:space="preserve">Размеры высотомера </w:t>
      </w:r>
      <w:r w:rsidRPr="007328C0">
        <w:t xml:space="preserve">ООО ГРИЯ </w:t>
      </w:r>
      <w:r w:rsidRPr="008A711A">
        <w:t>ТЭК</w:t>
      </w:r>
      <w:r>
        <w:t xml:space="preserve"> 17 х 40мм </w:t>
      </w:r>
    </w:p>
    <w:p w:rsidR="006066B8" w:rsidRDefault="006066B8" w:rsidP="00DA44BD">
      <w:r>
        <w:pict>
          <v:shape id="_x0000_i1026" type="#_x0000_t75" style="width:465.75pt;height:297.75pt">
            <v:imagedata r:id="rId9" o:title=""/>
          </v:shape>
        </w:pict>
      </w:r>
      <w:r>
        <w:t xml:space="preserve"> </w:t>
      </w:r>
      <w:r>
        <w:br/>
      </w:r>
      <w:r>
        <w:br/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DA44BD">
      <w:pPr>
        <w:tabs>
          <w:tab w:val="left" w:pos="142"/>
          <w:tab w:val="left" w:pos="284"/>
          <w:tab w:val="left" w:pos="426"/>
        </w:tabs>
        <w:spacing w:after="0" w:line="240" w:lineRule="auto"/>
      </w:pPr>
      <w:r w:rsidRPr="007328C0">
        <w:t>Приложение</w:t>
      </w:r>
      <w:r>
        <w:t xml:space="preserve">-3.   </w:t>
      </w:r>
      <w:r w:rsidRPr="007328C0">
        <w:t>Проезд на Поле</w:t>
      </w:r>
      <w:r>
        <w:t xml:space="preserve"> чудес</w:t>
      </w:r>
      <w:r w:rsidRPr="007328C0">
        <w:t xml:space="preserve"> </w:t>
      </w:r>
      <w:r>
        <w:rPr>
          <w:noProof/>
          <w:lang w:eastAsia="ru-RU"/>
        </w:rPr>
        <w:pict>
          <v:shape id="Рисунок 2" o:spid="_x0000_i1027" type="#_x0000_t75" style="width:467.25pt;height:498.75pt;visibility:visible">
            <v:imagedata r:id="rId10" o:title=""/>
          </v:shape>
        </w:pic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Посадка на автобус № 434 от метро Проспект просвещения.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Ехать до остановки 40-й километр. Время проезда порядка 40 минут.</w: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rPr>
          <w:noProof/>
          <w:lang w:eastAsia="ru-RU"/>
        </w:rPr>
        <w:pict>
          <v:shape id="Рисунок 4" o:spid="_x0000_i1028" type="#_x0000_t75" style="width:467.25pt;height:204.75pt;visibility:visible">
            <v:imagedata r:id="rId11" o:title=""/>
          </v:shape>
        </w:pict>
      </w: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6066B8" w:rsidRPr="007328C0" w:rsidRDefault="006066B8" w:rsidP="007240B5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 w:rsidRPr="007328C0">
        <w:t>Для личного транспорта доехать до остановки 38-км и свернуть налево по проселку, мимо кирпичного магазина. Далее сразу поворот направо, по проселку вдоль поля.</w:t>
      </w:r>
    </w:p>
    <w:p w:rsidR="006066B8" w:rsidRPr="007328C0" w:rsidRDefault="006066B8"/>
    <w:sectPr w:rsidR="006066B8" w:rsidRPr="007328C0" w:rsidSect="00401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41AF"/>
    <w:multiLevelType w:val="hybridMultilevel"/>
    <w:tmpl w:val="26C48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F611B"/>
    <w:multiLevelType w:val="hybridMultilevel"/>
    <w:tmpl w:val="0FA82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035282"/>
    <w:multiLevelType w:val="multilevel"/>
    <w:tmpl w:val="687845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377412ED"/>
    <w:multiLevelType w:val="multilevel"/>
    <w:tmpl w:val="824AEA40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cs="Times New Roman" w:hint="default"/>
      </w:rPr>
    </w:lvl>
  </w:abstractNum>
  <w:abstractNum w:abstractNumId="4">
    <w:nsid w:val="3C071DAB"/>
    <w:multiLevelType w:val="multilevel"/>
    <w:tmpl w:val="C874BAF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b w:val="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EF6"/>
    <w:rsid w:val="0000177C"/>
    <w:rsid w:val="00001ADC"/>
    <w:rsid w:val="000862F1"/>
    <w:rsid w:val="00117D75"/>
    <w:rsid w:val="00176320"/>
    <w:rsid w:val="002E091D"/>
    <w:rsid w:val="00311F9F"/>
    <w:rsid w:val="00341544"/>
    <w:rsid w:val="003848BE"/>
    <w:rsid w:val="003D39DD"/>
    <w:rsid w:val="004012F4"/>
    <w:rsid w:val="00406825"/>
    <w:rsid w:val="004370D0"/>
    <w:rsid w:val="00523AE7"/>
    <w:rsid w:val="00551BCC"/>
    <w:rsid w:val="005A1F90"/>
    <w:rsid w:val="006066B8"/>
    <w:rsid w:val="0065559E"/>
    <w:rsid w:val="006B1152"/>
    <w:rsid w:val="006E5065"/>
    <w:rsid w:val="00701494"/>
    <w:rsid w:val="007240B5"/>
    <w:rsid w:val="007328C0"/>
    <w:rsid w:val="00736695"/>
    <w:rsid w:val="00743BA5"/>
    <w:rsid w:val="007C3955"/>
    <w:rsid w:val="007C4EF6"/>
    <w:rsid w:val="007C5545"/>
    <w:rsid w:val="008A052E"/>
    <w:rsid w:val="008A65DE"/>
    <w:rsid w:val="008A711A"/>
    <w:rsid w:val="0090328A"/>
    <w:rsid w:val="009C6EF8"/>
    <w:rsid w:val="00A67301"/>
    <w:rsid w:val="00A76EC4"/>
    <w:rsid w:val="00A9575D"/>
    <w:rsid w:val="00AC0272"/>
    <w:rsid w:val="00B07C00"/>
    <w:rsid w:val="00B30452"/>
    <w:rsid w:val="00B5304B"/>
    <w:rsid w:val="00B65EEB"/>
    <w:rsid w:val="00BD715E"/>
    <w:rsid w:val="00CF346A"/>
    <w:rsid w:val="00D639AD"/>
    <w:rsid w:val="00D81CED"/>
    <w:rsid w:val="00DA44BD"/>
    <w:rsid w:val="00DE51CE"/>
    <w:rsid w:val="00E37367"/>
    <w:rsid w:val="00E90724"/>
    <w:rsid w:val="00EA4C6E"/>
    <w:rsid w:val="00EE2959"/>
    <w:rsid w:val="00EF14FA"/>
    <w:rsid w:val="00F4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C3955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C395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3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7367"/>
    <w:rPr>
      <w:rFonts w:ascii="Tahoma" w:hAnsi="Tahoma" w:cs="Tahoma"/>
      <w:sz w:val="16"/>
      <w:szCs w:val="16"/>
    </w:rPr>
  </w:style>
  <w:style w:type="paragraph" w:customStyle="1" w:styleId="caaieiaie2">
    <w:name w:val="caaieiaie 2"/>
    <w:basedOn w:val="Normal"/>
    <w:next w:val="Normal"/>
    <w:uiPriority w:val="99"/>
    <w:rsid w:val="00AC0272"/>
    <w:pPr>
      <w:keepNext/>
      <w:spacing w:after="0" w:line="240" w:lineRule="auto"/>
    </w:pPr>
    <w:rPr>
      <w:rFonts w:ascii="Times New Roman" w:hAnsi="Times New Roman"/>
      <w:b/>
      <w:sz w:val="4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0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darini.ru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25885042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a.shliadinsky@gmail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</TotalTime>
  <Pages>7</Pages>
  <Words>1082</Words>
  <Characters>6169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                                                                                                                                                               о неформальном открытом первенстве по ракетному моделизму                           </dc:title>
  <dc:subject/>
  <dc:creator>Alex</dc:creator>
  <cp:keywords/>
  <dc:description/>
  <cp:lastModifiedBy>Alex</cp:lastModifiedBy>
  <cp:revision>16</cp:revision>
  <dcterms:created xsi:type="dcterms:W3CDTF">2023-06-11T18:22:00Z</dcterms:created>
  <dcterms:modified xsi:type="dcterms:W3CDTF">2023-06-20T13:20:00Z</dcterms:modified>
</cp:coreProperties>
</file>